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margin" w:tblpY="-26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616924" w:rsidRPr="0039146A" w14:paraId="65832B5D" w14:textId="77777777" w:rsidTr="002C396F">
        <w:trPr>
          <w:trHeight w:hRule="exact" w:val="3686"/>
        </w:trPr>
        <w:tc>
          <w:tcPr>
            <w:tcW w:w="9352" w:type="dxa"/>
          </w:tcPr>
          <w:p w14:paraId="1983849D" w14:textId="2D3FB249" w:rsidR="00616924" w:rsidRPr="0039146A" w:rsidRDefault="00616924" w:rsidP="00616924">
            <w:pPr>
              <w:spacing w:after="0" w:line="240" w:lineRule="exact"/>
              <w:ind w:firstLine="0"/>
              <w:rPr>
                <w:rFonts w:asciiTheme="minorHAnsi" w:hAnsiTheme="minorHAnsi" w:cstheme="minorHAnsi"/>
              </w:rPr>
            </w:pPr>
          </w:p>
        </w:tc>
      </w:tr>
    </w:tbl>
    <w:p w14:paraId="3D8753B8" w14:textId="77777777" w:rsidR="00580049" w:rsidRPr="0039146A" w:rsidRDefault="00580049" w:rsidP="00A967AC">
      <w:pPr>
        <w:spacing w:after="0" w:line="320" w:lineRule="exact"/>
        <w:ind w:firstLine="0"/>
        <w:rPr>
          <w:rFonts w:asciiTheme="minorHAnsi" w:hAnsiTheme="minorHAnsi" w:cstheme="minorHAnsi"/>
        </w:rPr>
      </w:pPr>
    </w:p>
    <w:p w14:paraId="0BA38706" w14:textId="1221F0C2" w:rsidR="00580049" w:rsidRPr="0039146A" w:rsidRDefault="002C396F" w:rsidP="00A967AC">
      <w:pPr>
        <w:spacing w:after="0" w:line="320" w:lineRule="exact"/>
        <w:ind w:firstLine="0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b/>
          <w:sz w:val="28"/>
        </w:rPr>
        <w:t>Teilnahmebestätigung Eigenverbrauchsgemeinschaft</w:t>
      </w:r>
    </w:p>
    <w:p w14:paraId="1B7FA81B" w14:textId="77777777" w:rsidR="00580049" w:rsidRDefault="00580049" w:rsidP="00A967AC">
      <w:pPr>
        <w:spacing w:after="0" w:line="320" w:lineRule="exact"/>
        <w:ind w:firstLine="0"/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512"/>
      </w:tblGrid>
      <w:tr w:rsidR="002C396F" w14:paraId="4E5463A3" w14:textId="77777777" w:rsidTr="0079647D">
        <w:tc>
          <w:tcPr>
            <w:tcW w:w="2830" w:type="dxa"/>
          </w:tcPr>
          <w:p w14:paraId="67517712" w14:textId="033A3C5E" w:rsidR="002C396F" w:rsidRDefault="002C396F" w:rsidP="0079647D">
            <w:pPr>
              <w:spacing w:after="0" w:line="320" w:lineRule="exact"/>
              <w:ind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 EVG</w:t>
            </w:r>
          </w:p>
        </w:tc>
        <w:tc>
          <w:tcPr>
            <w:tcW w:w="6512" w:type="dxa"/>
          </w:tcPr>
          <w:p w14:paraId="3B51DB3C" w14:textId="08342FA3" w:rsidR="002C396F" w:rsidRDefault="0079647D" w:rsidP="0079647D">
            <w:pPr>
              <w:spacing w:after="0" w:line="320" w:lineRule="exact"/>
              <w:ind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</w:tr>
    </w:tbl>
    <w:p w14:paraId="7E9E825E" w14:textId="77777777" w:rsidR="002C396F" w:rsidRDefault="002C396F" w:rsidP="00A967AC">
      <w:pPr>
        <w:spacing w:after="0" w:line="320" w:lineRule="exact"/>
        <w:ind w:firstLine="0"/>
        <w:rPr>
          <w:rFonts w:asciiTheme="minorHAnsi" w:hAnsiTheme="minorHAnsi" w:cstheme="minorHAnsi"/>
        </w:rPr>
      </w:pPr>
    </w:p>
    <w:p w14:paraId="30BA24AB" w14:textId="169A1CE4" w:rsidR="002C396F" w:rsidRPr="0039146A" w:rsidRDefault="002C396F" w:rsidP="00A967AC">
      <w:pPr>
        <w:spacing w:after="0" w:line="320" w:lineRule="exact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Produzent/in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512"/>
      </w:tblGrid>
      <w:tr w:rsidR="002C396F" w14:paraId="54FB90C4" w14:textId="77777777" w:rsidTr="002C396F">
        <w:tc>
          <w:tcPr>
            <w:tcW w:w="2830" w:type="dxa"/>
          </w:tcPr>
          <w:p w14:paraId="3AE6EEA4" w14:textId="7856A8C4" w:rsidR="002C396F" w:rsidRDefault="002C396F" w:rsidP="002B5688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 / Vorname</w:t>
            </w:r>
          </w:p>
        </w:tc>
        <w:tc>
          <w:tcPr>
            <w:tcW w:w="6512" w:type="dxa"/>
          </w:tcPr>
          <w:p w14:paraId="485DE3DE" w14:textId="28693872" w:rsidR="002C396F" w:rsidRDefault="0079647D" w:rsidP="002B5688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</w:tr>
      <w:tr w:rsidR="002C396F" w14:paraId="0BF14EF0" w14:textId="77777777" w:rsidTr="002C396F">
        <w:tc>
          <w:tcPr>
            <w:tcW w:w="2830" w:type="dxa"/>
          </w:tcPr>
          <w:p w14:paraId="638341D0" w14:textId="092F8067" w:rsidR="002C396F" w:rsidRDefault="002C396F" w:rsidP="002B5688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Adresse</w:t>
            </w:r>
          </w:p>
        </w:tc>
        <w:tc>
          <w:tcPr>
            <w:tcW w:w="6512" w:type="dxa"/>
          </w:tcPr>
          <w:p w14:paraId="3D80A972" w14:textId="1F5F4F31" w:rsidR="002C396F" w:rsidRDefault="0079647D" w:rsidP="002B5688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2C396F" w14:paraId="027EE5E7" w14:textId="77777777" w:rsidTr="002C396F">
        <w:tc>
          <w:tcPr>
            <w:tcW w:w="2830" w:type="dxa"/>
          </w:tcPr>
          <w:p w14:paraId="6F079D36" w14:textId="7A16B5F7" w:rsidR="002C396F" w:rsidRDefault="002C396F" w:rsidP="002B5688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PLZ / Ort</w:t>
            </w:r>
          </w:p>
        </w:tc>
        <w:tc>
          <w:tcPr>
            <w:tcW w:w="6512" w:type="dxa"/>
          </w:tcPr>
          <w:p w14:paraId="12272338" w14:textId="3183FE23" w:rsidR="002C396F" w:rsidRDefault="0079647D" w:rsidP="002B5688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8918 Unterlunkhofen</w:t>
            </w:r>
          </w:p>
        </w:tc>
      </w:tr>
    </w:tbl>
    <w:p w14:paraId="68BDEC0F" w14:textId="450BA12E" w:rsidR="002E56C8" w:rsidRDefault="002E56C8" w:rsidP="002B5688">
      <w:pPr>
        <w:spacing w:after="0" w:line="320" w:lineRule="exact"/>
        <w:ind w:firstLine="0"/>
        <w:rPr>
          <w:rFonts w:asciiTheme="minorHAnsi" w:hAnsiTheme="minorHAnsi" w:cstheme="minorHAnsi"/>
        </w:rPr>
      </w:pPr>
    </w:p>
    <w:p w14:paraId="032E9D69" w14:textId="314DFF9E" w:rsidR="002C396F" w:rsidRDefault="002C396F" w:rsidP="002B5688">
      <w:pPr>
        <w:spacing w:after="0" w:line="320" w:lineRule="exact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Verbraucher/in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512"/>
      </w:tblGrid>
      <w:tr w:rsidR="002C396F" w14:paraId="34EDFCEE" w14:textId="77777777" w:rsidTr="006E4C8A">
        <w:tc>
          <w:tcPr>
            <w:tcW w:w="2830" w:type="dxa"/>
          </w:tcPr>
          <w:p w14:paraId="49857E5C" w14:textId="77777777" w:rsidR="002C396F" w:rsidRDefault="002C396F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 / Vorname</w:t>
            </w:r>
          </w:p>
        </w:tc>
        <w:tc>
          <w:tcPr>
            <w:tcW w:w="6512" w:type="dxa"/>
          </w:tcPr>
          <w:p w14:paraId="214D7E2B" w14:textId="26FFD03F" w:rsidR="002C396F" w:rsidRDefault="0079647D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  <w:tr w:rsidR="002C396F" w14:paraId="410BEB59" w14:textId="77777777" w:rsidTr="006E4C8A">
        <w:tc>
          <w:tcPr>
            <w:tcW w:w="2830" w:type="dxa"/>
          </w:tcPr>
          <w:p w14:paraId="290D10FA" w14:textId="77777777" w:rsidR="002C396F" w:rsidRDefault="002C396F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Adresse</w:t>
            </w:r>
          </w:p>
        </w:tc>
        <w:tc>
          <w:tcPr>
            <w:tcW w:w="6512" w:type="dxa"/>
          </w:tcPr>
          <w:p w14:paraId="75510A7A" w14:textId="3DA8F7BB" w:rsidR="002C396F" w:rsidRDefault="0079647D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</w:tr>
      <w:tr w:rsidR="002C396F" w14:paraId="7FE7C63A" w14:textId="77777777" w:rsidTr="006E4C8A">
        <w:tc>
          <w:tcPr>
            <w:tcW w:w="2830" w:type="dxa"/>
          </w:tcPr>
          <w:p w14:paraId="01508715" w14:textId="77777777" w:rsidR="002C396F" w:rsidRDefault="002C396F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PLZ / Ort</w:t>
            </w:r>
          </w:p>
        </w:tc>
        <w:tc>
          <w:tcPr>
            <w:tcW w:w="6512" w:type="dxa"/>
          </w:tcPr>
          <w:p w14:paraId="095AEAA1" w14:textId="4066485E" w:rsidR="002C396F" w:rsidRDefault="0079647D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8918 Unterlunkhofen</w:t>
            </w:r>
          </w:p>
        </w:tc>
      </w:tr>
      <w:tr w:rsidR="002C396F" w14:paraId="55B19AA0" w14:textId="77777777" w:rsidTr="006E4C8A">
        <w:tc>
          <w:tcPr>
            <w:tcW w:w="2830" w:type="dxa"/>
          </w:tcPr>
          <w:p w14:paraId="727E2152" w14:textId="2F01AB79" w:rsidR="002C396F" w:rsidRDefault="002C396F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Bezeichnung (z. Bsp. </w:t>
            </w:r>
            <w:proofErr w:type="spellStart"/>
            <w:r>
              <w:rPr>
                <w:rFonts w:asciiTheme="minorHAnsi" w:hAnsiTheme="minorHAnsi" w:cstheme="minorHAnsi"/>
              </w:rPr>
              <w:t>Whg</w:t>
            </w:r>
            <w:proofErr w:type="spellEnd"/>
            <w:r>
              <w:rPr>
                <w:rFonts w:asciiTheme="minorHAnsi" w:hAnsiTheme="minorHAnsi" w:cstheme="minorHAnsi"/>
              </w:rPr>
              <w:t>. 1)</w:t>
            </w:r>
          </w:p>
        </w:tc>
        <w:tc>
          <w:tcPr>
            <w:tcW w:w="6512" w:type="dxa"/>
          </w:tcPr>
          <w:p w14:paraId="6BD140D8" w14:textId="73697657" w:rsidR="002C396F" w:rsidRDefault="0079647D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</w:tr>
    </w:tbl>
    <w:p w14:paraId="76482E64" w14:textId="77777777" w:rsidR="002C396F" w:rsidRPr="002C396F" w:rsidRDefault="002C396F" w:rsidP="002C396F">
      <w:pPr>
        <w:spacing w:after="0" w:line="320" w:lineRule="exact"/>
        <w:ind w:firstLine="0"/>
        <w:rPr>
          <w:rFonts w:asciiTheme="minorHAnsi" w:hAnsiTheme="minorHAnsi" w:cstheme="minorHAnsi"/>
        </w:rPr>
      </w:pPr>
    </w:p>
    <w:p w14:paraId="45C5E6F0" w14:textId="5CFFD961" w:rsidR="002C396F" w:rsidRPr="002C396F" w:rsidRDefault="002C396F" w:rsidP="002C396F">
      <w:pPr>
        <w:spacing w:after="0" w:line="320" w:lineRule="exact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Die Produzentin/</w:t>
      </w:r>
      <w:r w:rsidRPr="002C396F">
        <w:rPr>
          <w:rFonts w:asciiTheme="minorHAnsi" w:hAnsiTheme="minorHAnsi" w:cstheme="minorHAnsi"/>
        </w:rPr>
        <w:t>Der Produzent ist Eigentümer</w:t>
      </w:r>
      <w:r>
        <w:rPr>
          <w:rFonts w:asciiTheme="minorHAnsi" w:hAnsiTheme="minorHAnsi" w:cstheme="minorHAnsi"/>
        </w:rPr>
        <w:t>/in</w:t>
      </w:r>
      <w:r w:rsidRPr="002C396F">
        <w:rPr>
          <w:rFonts w:asciiTheme="minorHAnsi" w:hAnsiTheme="minorHAnsi" w:cstheme="minorHAnsi"/>
        </w:rPr>
        <w:t xml:space="preserve"> und Betreiber</w:t>
      </w:r>
      <w:r>
        <w:rPr>
          <w:rFonts w:asciiTheme="minorHAnsi" w:hAnsiTheme="minorHAnsi" w:cstheme="minorHAnsi"/>
        </w:rPr>
        <w:t>/in</w:t>
      </w:r>
      <w:r w:rsidRPr="002C396F">
        <w:rPr>
          <w:rFonts w:asciiTheme="minorHAnsi" w:hAnsiTheme="minorHAnsi" w:cstheme="minorHAnsi"/>
        </w:rPr>
        <w:t xml:space="preserve"> der Energieerzeugungsanlage. </w:t>
      </w:r>
      <w:r>
        <w:rPr>
          <w:rFonts w:asciiTheme="minorHAnsi" w:hAnsiTheme="minorHAnsi" w:cstheme="minorHAnsi"/>
        </w:rPr>
        <w:t>Die Produzentin/</w:t>
      </w:r>
      <w:r w:rsidRPr="002C396F">
        <w:rPr>
          <w:rFonts w:asciiTheme="minorHAnsi" w:hAnsiTheme="minorHAnsi" w:cstheme="minorHAnsi"/>
        </w:rPr>
        <w:t>Der Produzent erklärt, ab dem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588994255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79647D" w:rsidRPr="0079647D">
            <w:rPr>
              <w:rStyle w:val="Platzhaltertext"/>
              <w:rFonts w:ascii="Calibri" w:hAnsi="Calibri"/>
            </w:rPr>
            <w:t>Klicken oder tippen Sie, um ein Datum einzugeben.</w:t>
          </w:r>
        </w:sdtContent>
      </w:sdt>
      <w:r>
        <w:rPr>
          <w:rFonts w:asciiTheme="minorHAnsi" w:hAnsiTheme="minorHAnsi" w:cstheme="minorHAnsi"/>
        </w:rPr>
        <w:t xml:space="preserve"> </w:t>
      </w:r>
      <w:r w:rsidRPr="002C396F">
        <w:rPr>
          <w:rFonts w:asciiTheme="minorHAnsi" w:hAnsiTheme="minorHAnsi" w:cstheme="minorHAnsi"/>
        </w:rPr>
        <w:t xml:space="preserve">den erzeugten Strom </w:t>
      </w:r>
      <w:r>
        <w:rPr>
          <w:rFonts w:asciiTheme="minorHAnsi" w:hAnsiTheme="minorHAnsi" w:cstheme="minorHAnsi"/>
        </w:rPr>
        <w:t>der Verbraucherin/</w:t>
      </w:r>
      <w:r w:rsidRPr="002C396F">
        <w:rPr>
          <w:rFonts w:asciiTheme="minorHAnsi" w:hAnsiTheme="minorHAnsi" w:cstheme="minorHAnsi"/>
        </w:rPr>
        <w:t xml:space="preserve">dem Verbraucher zur Verfügung zu stellen. </w:t>
      </w:r>
    </w:p>
    <w:p w14:paraId="5439702F" w14:textId="77777777" w:rsidR="002C396F" w:rsidRPr="002C396F" w:rsidRDefault="002C396F" w:rsidP="002C396F">
      <w:pPr>
        <w:spacing w:after="0" w:line="320" w:lineRule="exact"/>
        <w:ind w:firstLine="0"/>
        <w:rPr>
          <w:rFonts w:asciiTheme="minorHAnsi" w:hAnsiTheme="minorHAnsi" w:cstheme="minorHAnsi"/>
        </w:rPr>
      </w:pPr>
    </w:p>
    <w:p w14:paraId="67924D2B" w14:textId="02847F6F" w:rsidR="002C396F" w:rsidRPr="002C396F" w:rsidRDefault="002C396F" w:rsidP="002C396F">
      <w:pPr>
        <w:spacing w:after="0" w:line="320" w:lineRule="exact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Die Verbraucherin/</w:t>
      </w:r>
      <w:r w:rsidRPr="002C396F">
        <w:rPr>
          <w:rFonts w:asciiTheme="minorHAnsi" w:hAnsiTheme="minorHAnsi" w:cstheme="minorHAnsi"/>
        </w:rPr>
        <w:t>Der Verbraucher erklärt gleichfalls, ab de</w:t>
      </w:r>
      <w:r>
        <w:rPr>
          <w:rFonts w:asciiTheme="minorHAnsi" w:hAnsiTheme="minorHAnsi" w:cstheme="minorHAnsi"/>
        </w:rPr>
        <w:t xml:space="preserve">m </w:t>
      </w:r>
      <w:sdt>
        <w:sdtPr>
          <w:rPr>
            <w:rFonts w:asciiTheme="minorHAnsi" w:hAnsiTheme="minorHAnsi" w:cstheme="minorHAnsi"/>
          </w:rPr>
          <w:id w:val="-2002033481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79647D" w:rsidRPr="0079647D">
            <w:rPr>
              <w:rStyle w:val="Platzhaltertext"/>
              <w:rFonts w:ascii="Calibri" w:hAnsi="Calibri"/>
            </w:rPr>
            <w:t>Klicken oder tippen Sie, um ein Datum einzugeben.</w:t>
          </w:r>
        </w:sdtContent>
      </w:sdt>
      <w:r>
        <w:rPr>
          <w:rFonts w:asciiTheme="minorHAnsi" w:hAnsiTheme="minorHAnsi" w:cstheme="minorHAnsi"/>
        </w:rPr>
        <w:t xml:space="preserve"> </w:t>
      </w:r>
      <w:r w:rsidRPr="002C396F">
        <w:rPr>
          <w:rFonts w:asciiTheme="minorHAnsi" w:hAnsiTheme="minorHAnsi" w:cstheme="minorHAnsi"/>
        </w:rPr>
        <w:t xml:space="preserve">den erzeugten Strom entsprechend </w:t>
      </w:r>
      <w:r>
        <w:rPr>
          <w:rFonts w:asciiTheme="minorHAnsi" w:hAnsiTheme="minorHAnsi" w:cstheme="minorHAnsi"/>
        </w:rPr>
        <w:t>ihrem/</w:t>
      </w:r>
      <w:r w:rsidRPr="002C396F">
        <w:rPr>
          <w:rFonts w:asciiTheme="minorHAnsi" w:hAnsiTheme="minorHAnsi" w:cstheme="minorHAnsi"/>
        </w:rPr>
        <w:t xml:space="preserve">seinem Bedarf an elektrischer Energie zu den mit </w:t>
      </w:r>
      <w:r>
        <w:rPr>
          <w:rFonts w:asciiTheme="minorHAnsi" w:hAnsiTheme="minorHAnsi" w:cstheme="minorHAnsi"/>
        </w:rPr>
        <w:t>der Produzentin/</w:t>
      </w:r>
      <w:r w:rsidRPr="002C396F">
        <w:rPr>
          <w:rFonts w:asciiTheme="minorHAnsi" w:hAnsiTheme="minorHAnsi" w:cstheme="minorHAnsi"/>
        </w:rPr>
        <w:t xml:space="preserve">dem Produzenten festgelegten Konditionen abzunehmen (Eigenverbrauch). </w:t>
      </w:r>
    </w:p>
    <w:p w14:paraId="72A75BE9" w14:textId="77777777" w:rsidR="002C396F" w:rsidRPr="002C396F" w:rsidRDefault="002C396F" w:rsidP="002C396F">
      <w:pPr>
        <w:spacing w:after="0" w:line="320" w:lineRule="exact"/>
        <w:ind w:firstLine="0"/>
        <w:rPr>
          <w:rFonts w:asciiTheme="minorHAnsi" w:hAnsiTheme="minorHAnsi" w:cstheme="minorHAnsi"/>
        </w:rPr>
      </w:pPr>
    </w:p>
    <w:p w14:paraId="10FDCA8C" w14:textId="722A5C0F" w:rsidR="002C396F" w:rsidRPr="002C396F" w:rsidRDefault="002C396F" w:rsidP="002C396F">
      <w:pPr>
        <w:spacing w:after="0" w:line="320" w:lineRule="exact"/>
        <w:ind w:firstLine="0"/>
        <w:rPr>
          <w:rFonts w:asciiTheme="minorHAnsi" w:hAnsiTheme="minorHAnsi" w:cstheme="minorHAnsi"/>
        </w:rPr>
      </w:pPr>
      <w:r w:rsidRPr="002C396F">
        <w:rPr>
          <w:rFonts w:asciiTheme="minorHAnsi" w:hAnsiTheme="minorHAnsi" w:cstheme="minorHAnsi"/>
        </w:rPr>
        <w:t xml:space="preserve">Der produzierte Strom wird </w:t>
      </w:r>
      <w:r>
        <w:rPr>
          <w:rFonts w:asciiTheme="minorHAnsi" w:hAnsiTheme="minorHAnsi" w:cstheme="minorHAnsi"/>
        </w:rPr>
        <w:t>der Verbraucherin/</w:t>
      </w:r>
      <w:r w:rsidRPr="002C396F">
        <w:rPr>
          <w:rFonts w:asciiTheme="minorHAnsi" w:hAnsiTheme="minorHAnsi" w:cstheme="minorHAnsi"/>
        </w:rPr>
        <w:t xml:space="preserve">dem Verbraucher immer um </w:t>
      </w:r>
      <w:r w:rsidR="0079647D">
        <w:rPr>
          <w:rFonts w:asciiTheme="minorHAnsi" w:hAnsiTheme="minorHAnsi" w:cstheme="minorHAnsi"/>
        </w:rPr>
        <w:fldChar w:fldCharType="begin">
          <w:ffData>
            <w:name w:val="Text7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6" w:name="Text7"/>
      <w:r w:rsidR="0079647D">
        <w:rPr>
          <w:rFonts w:asciiTheme="minorHAnsi" w:hAnsiTheme="minorHAnsi" w:cstheme="minorHAnsi"/>
        </w:rPr>
        <w:instrText xml:space="preserve"> FORMTEXT </w:instrText>
      </w:r>
      <w:r w:rsidR="0079647D">
        <w:rPr>
          <w:rFonts w:asciiTheme="minorHAnsi" w:hAnsiTheme="minorHAnsi" w:cstheme="minorHAnsi"/>
        </w:rPr>
      </w:r>
      <w:r w:rsidR="0079647D">
        <w:rPr>
          <w:rFonts w:asciiTheme="minorHAnsi" w:hAnsiTheme="minorHAnsi" w:cstheme="minorHAnsi"/>
        </w:rPr>
        <w:fldChar w:fldCharType="separate"/>
      </w:r>
      <w:r w:rsidR="0079647D">
        <w:rPr>
          <w:rFonts w:asciiTheme="minorHAnsi" w:hAnsiTheme="minorHAnsi" w:cstheme="minorHAnsi"/>
          <w:noProof/>
        </w:rPr>
        <w:t> </w:t>
      </w:r>
      <w:r w:rsidR="0079647D">
        <w:rPr>
          <w:rFonts w:asciiTheme="minorHAnsi" w:hAnsiTheme="minorHAnsi" w:cstheme="minorHAnsi"/>
          <w:noProof/>
        </w:rPr>
        <w:t> </w:t>
      </w:r>
      <w:r w:rsidR="0079647D">
        <w:rPr>
          <w:rFonts w:asciiTheme="minorHAnsi" w:hAnsiTheme="minorHAnsi" w:cstheme="minorHAnsi"/>
          <w:noProof/>
        </w:rPr>
        <w:t> </w:t>
      </w:r>
      <w:r w:rsidR="0079647D">
        <w:rPr>
          <w:rFonts w:asciiTheme="minorHAnsi" w:hAnsiTheme="minorHAnsi" w:cstheme="minorHAnsi"/>
          <w:noProof/>
        </w:rPr>
        <w:t> </w:t>
      </w:r>
      <w:r w:rsidR="0079647D">
        <w:rPr>
          <w:rFonts w:asciiTheme="minorHAnsi" w:hAnsiTheme="minorHAnsi" w:cstheme="minorHAnsi"/>
          <w:noProof/>
        </w:rPr>
        <w:t> </w:t>
      </w:r>
      <w:r w:rsidR="0079647D">
        <w:rPr>
          <w:rFonts w:asciiTheme="minorHAnsi" w:hAnsiTheme="minorHAnsi" w:cstheme="minorHAnsi"/>
        </w:rPr>
        <w:fldChar w:fldCharType="end"/>
      </w:r>
      <w:bookmarkEnd w:id="6"/>
      <w:r>
        <w:rPr>
          <w:rFonts w:asciiTheme="minorHAnsi" w:hAnsiTheme="minorHAnsi" w:cstheme="minorHAnsi"/>
        </w:rPr>
        <w:t xml:space="preserve"> </w:t>
      </w:r>
      <w:r w:rsidRPr="002C396F">
        <w:rPr>
          <w:rFonts w:asciiTheme="minorHAnsi" w:hAnsiTheme="minorHAnsi" w:cstheme="minorHAnsi"/>
        </w:rPr>
        <w:t xml:space="preserve">(in Rp/kWh.) günstiger verkauft, als die bei der Elektra </w:t>
      </w:r>
      <w:r>
        <w:rPr>
          <w:rFonts w:asciiTheme="minorHAnsi" w:hAnsiTheme="minorHAnsi" w:cstheme="minorHAnsi"/>
        </w:rPr>
        <w:t>Unterlunkhofen</w:t>
      </w:r>
      <w:r w:rsidRPr="002C396F">
        <w:rPr>
          <w:rFonts w:asciiTheme="minorHAnsi" w:hAnsiTheme="minorHAnsi" w:cstheme="minorHAnsi"/>
        </w:rPr>
        <w:t xml:space="preserve"> geltenden Stromtarife. </w:t>
      </w:r>
    </w:p>
    <w:p w14:paraId="73501C3F" w14:textId="77777777" w:rsidR="002C396F" w:rsidRPr="002C396F" w:rsidRDefault="002C396F" w:rsidP="002C396F">
      <w:pPr>
        <w:spacing w:after="0" w:line="320" w:lineRule="exact"/>
        <w:ind w:firstLine="0"/>
        <w:rPr>
          <w:rFonts w:asciiTheme="minorHAnsi" w:hAnsiTheme="minorHAnsi" w:cstheme="minorHAnsi"/>
        </w:rPr>
      </w:pPr>
    </w:p>
    <w:p w14:paraId="6E1245F4" w14:textId="5CD3A6FC" w:rsidR="002C396F" w:rsidRDefault="002C396F" w:rsidP="002C396F">
      <w:pPr>
        <w:spacing w:after="0" w:line="320" w:lineRule="exact"/>
        <w:ind w:firstLine="0"/>
        <w:rPr>
          <w:rFonts w:asciiTheme="minorHAnsi" w:hAnsiTheme="minorHAnsi" w:cstheme="minorHAnsi"/>
        </w:rPr>
      </w:pPr>
      <w:r w:rsidRPr="002C396F">
        <w:rPr>
          <w:rFonts w:asciiTheme="minorHAnsi" w:hAnsiTheme="minorHAnsi" w:cstheme="minorHAnsi"/>
        </w:rPr>
        <w:t xml:space="preserve">Reicht die aufgrund der Produktionsleistung verfügbare elektrische Energie zur Bedarfsdeckung nicht aus, so bezieht </w:t>
      </w:r>
      <w:r>
        <w:rPr>
          <w:rFonts w:asciiTheme="minorHAnsi" w:hAnsiTheme="minorHAnsi" w:cstheme="minorHAnsi"/>
        </w:rPr>
        <w:t>die Verbraucherin/</w:t>
      </w:r>
      <w:r w:rsidRPr="002C396F">
        <w:rPr>
          <w:rFonts w:asciiTheme="minorHAnsi" w:hAnsiTheme="minorHAnsi" w:cstheme="minorHAnsi"/>
        </w:rPr>
        <w:t xml:space="preserve">der Verbraucher die notwendige Zusatzenergie unverändert von der Elektra </w:t>
      </w:r>
      <w:r>
        <w:rPr>
          <w:rFonts w:asciiTheme="minorHAnsi" w:hAnsiTheme="minorHAnsi" w:cstheme="minorHAnsi"/>
        </w:rPr>
        <w:t>Unterlunkhofen.</w:t>
      </w:r>
    </w:p>
    <w:p w14:paraId="60484B49" w14:textId="77777777" w:rsidR="002C396F" w:rsidRDefault="002C396F" w:rsidP="002C396F">
      <w:pPr>
        <w:spacing w:after="0" w:line="320" w:lineRule="exact"/>
        <w:ind w:firstLine="0"/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512"/>
      </w:tblGrid>
      <w:tr w:rsidR="002C396F" w14:paraId="44293177" w14:textId="77777777" w:rsidTr="006E4C8A">
        <w:tc>
          <w:tcPr>
            <w:tcW w:w="2830" w:type="dxa"/>
          </w:tcPr>
          <w:p w14:paraId="5A125B22" w14:textId="77777777" w:rsidR="002C396F" w:rsidRDefault="002C396F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Ort, Datum:</w:t>
            </w:r>
          </w:p>
        </w:tc>
        <w:tc>
          <w:tcPr>
            <w:tcW w:w="6512" w:type="dxa"/>
          </w:tcPr>
          <w:p w14:paraId="0D3EFAD3" w14:textId="38A98B7C" w:rsidR="002C396F" w:rsidRDefault="0079647D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7"/>
            <w:r>
              <w:rPr>
                <w:rFonts w:asciiTheme="minorHAnsi" w:hAnsiTheme="minorHAnsi" w:cstheme="minorHAnsi"/>
              </w:rPr>
              <w:t xml:space="preserve">, </w:t>
            </w:r>
            <w:sdt>
              <w:sdtPr>
                <w:rPr>
                  <w:rFonts w:ascii="Calibri" w:hAnsi="Calibri" w:cs="Calibri"/>
                </w:rPr>
                <w:id w:val="-1209416732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79647D">
                  <w:rPr>
                    <w:rStyle w:val="Platzhaltertext"/>
                    <w:rFonts w:ascii="Calibri" w:hAnsi="Calibri" w:cs="Calibri"/>
                  </w:rPr>
                  <w:t>Klicken oder tippen Sie, um ein Datum einzugeben.</w:t>
                </w:r>
              </w:sdtContent>
            </w:sdt>
          </w:p>
        </w:tc>
      </w:tr>
      <w:tr w:rsidR="002C396F" w14:paraId="694CD1CD" w14:textId="77777777" w:rsidTr="006E4C8A">
        <w:tc>
          <w:tcPr>
            <w:tcW w:w="2830" w:type="dxa"/>
          </w:tcPr>
          <w:p w14:paraId="7B5B80A3" w14:textId="0BC951E1" w:rsidR="002C396F" w:rsidRDefault="002C396F" w:rsidP="006E4C8A">
            <w:pPr>
              <w:spacing w:after="0" w:line="320" w:lineRule="exact"/>
              <w:ind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Unterschrift Produzent/in</w:t>
            </w:r>
          </w:p>
        </w:tc>
        <w:tc>
          <w:tcPr>
            <w:tcW w:w="6512" w:type="dxa"/>
          </w:tcPr>
          <w:p w14:paraId="0062E854" w14:textId="77777777" w:rsidR="002C396F" w:rsidRDefault="002C396F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</w:p>
          <w:p w14:paraId="6C393255" w14:textId="77777777" w:rsidR="002C396F" w:rsidRDefault="002C396F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2C396F" w14:paraId="51FDA019" w14:textId="77777777" w:rsidTr="002C396F">
        <w:tc>
          <w:tcPr>
            <w:tcW w:w="2830" w:type="dxa"/>
          </w:tcPr>
          <w:p w14:paraId="3789147B" w14:textId="77777777" w:rsidR="002C396F" w:rsidRDefault="002C396F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Ort, Datum:</w:t>
            </w:r>
          </w:p>
        </w:tc>
        <w:tc>
          <w:tcPr>
            <w:tcW w:w="6512" w:type="dxa"/>
          </w:tcPr>
          <w:p w14:paraId="20E37B4B" w14:textId="4B3DD747" w:rsidR="002C396F" w:rsidRDefault="0079647D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8"/>
            <w:r>
              <w:rPr>
                <w:rFonts w:asciiTheme="minorHAnsi" w:hAnsiTheme="minorHAnsi" w:cstheme="minorHAnsi"/>
              </w:rPr>
              <w:t xml:space="preserve">, </w:t>
            </w:r>
            <w:sdt>
              <w:sdtPr>
                <w:rPr>
                  <w:rFonts w:asciiTheme="minorHAnsi" w:hAnsiTheme="minorHAnsi" w:cstheme="minorHAnsi"/>
                </w:rPr>
                <w:id w:val="638695053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79647D">
                  <w:rPr>
                    <w:rStyle w:val="Platzhaltertext"/>
                    <w:rFonts w:asciiTheme="minorHAnsi" w:hAnsiTheme="minorHAnsi" w:cstheme="minorHAnsi"/>
                  </w:rPr>
                  <w:t>Klicken oder tippen Sie, um ein Datum einzugeben.</w:t>
                </w:r>
              </w:sdtContent>
            </w:sdt>
          </w:p>
        </w:tc>
      </w:tr>
      <w:tr w:rsidR="002C396F" w14:paraId="686B5893" w14:textId="77777777" w:rsidTr="002C396F">
        <w:tc>
          <w:tcPr>
            <w:tcW w:w="2830" w:type="dxa"/>
          </w:tcPr>
          <w:p w14:paraId="09F3AD3C" w14:textId="77777777" w:rsidR="002C396F" w:rsidRDefault="002C396F" w:rsidP="006E4C8A">
            <w:pPr>
              <w:spacing w:after="0" w:line="320" w:lineRule="exact"/>
              <w:ind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Unterschrift Verbraucher/in</w:t>
            </w:r>
          </w:p>
        </w:tc>
        <w:tc>
          <w:tcPr>
            <w:tcW w:w="6512" w:type="dxa"/>
          </w:tcPr>
          <w:p w14:paraId="64499B94" w14:textId="77777777" w:rsidR="002C396F" w:rsidRDefault="002C396F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</w:p>
          <w:p w14:paraId="76E27339" w14:textId="77777777" w:rsidR="002C396F" w:rsidRDefault="002C396F" w:rsidP="006E4C8A">
            <w:pPr>
              <w:spacing w:after="0" w:line="320" w:lineRule="exact"/>
              <w:ind w:firstLine="0"/>
              <w:rPr>
                <w:rFonts w:asciiTheme="minorHAnsi" w:hAnsiTheme="minorHAnsi" w:cstheme="minorHAnsi"/>
              </w:rPr>
            </w:pPr>
          </w:p>
        </w:tc>
      </w:tr>
    </w:tbl>
    <w:p w14:paraId="50BC122E" w14:textId="77777777" w:rsidR="002C396F" w:rsidRPr="00FC0D2A" w:rsidRDefault="002C396F" w:rsidP="002C396F">
      <w:pPr>
        <w:spacing w:after="0" w:line="320" w:lineRule="exact"/>
        <w:ind w:firstLine="0"/>
        <w:rPr>
          <w:rFonts w:asciiTheme="minorHAnsi" w:hAnsiTheme="minorHAnsi" w:cstheme="minorHAnsi"/>
        </w:rPr>
      </w:pPr>
    </w:p>
    <w:sectPr w:rsidR="002C396F" w:rsidRPr="00FC0D2A" w:rsidSect="00FC0D2A">
      <w:headerReference w:type="default" r:id="rId8"/>
      <w:footerReference w:type="default" r:id="rId9"/>
      <w:headerReference w:type="first" r:id="rId10"/>
      <w:footerReference w:type="first" r:id="rId11"/>
      <w:pgSz w:w="11904" w:h="16838" w:code="9"/>
      <w:pgMar w:top="2637" w:right="1134" w:bottom="709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72144" w14:textId="77777777" w:rsidR="00CC1444" w:rsidRDefault="00CC1444" w:rsidP="00C8439A">
      <w:pPr>
        <w:spacing w:after="0" w:line="240" w:lineRule="auto"/>
      </w:pPr>
      <w:r>
        <w:separator/>
      </w:r>
    </w:p>
  </w:endnote>
  <w:endnote w:type="continuationSeparator" w:id="0">
    <w:p w14:paraId="390BF50C" w14:textId="77777777" w:rsidR="00CC1444" w:rsidRDefault="00CC1444" w:rsidP="00C84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-19322628"/>
      <w:docPartObj>
        <w:docPartGallery w:val="Page Numbers (Top of Page)"/>
        <w:docPartUnique/>
      </w:docPartObj>
    </w:sdtPr>
    <w:sdtEndPr/>
    <w:sdtContent>
      <w:p w14:paraId="6785BAE3" w14:textId="77777777" w:rsidR="0041339F" w:rsidRPr="008C19D0" w:rsidRDefault="0041339F" w:rsidP="008C19D0">
        <w:pPr>
          <w:pStyle w:val="Fuzeile"/>
          <w:rPr>
            <w:sz w:val="18"/>
            <w:szCs w:val="18"/>
          </w:rPr>
        </w:pPr>
        <w:r w:rsidRPr="00616924">
          <w:rPr>
            <w:rFonts w:asciiTheme="minorHAnsi" w:hAnsiTheme="minorHAnsi"/>
            <w:sz w:val="18"/>
            <w:szCs w:val="18"/>
            <w:lang w:val="de-DE"/>
          </w:rPr>
          <w:t xml:space="preserve">Seite </w:t>
        </w:r>
        <w:r w:rsidRPr="00616924">
          <w:rPr>
            <w:rFonts w:asciiTheme="minorHAnsi" w:hAnsiTheme="minorHAnsi"/>
            <w:bCs/>
            <w:sz w:val="18"/>
            <w:szCs w:val="18"/>
          </w:rPr>
          <w:fldChar w:fldCharType="begin"/>
        </w:r>
        <w:r w:rsidRPr="00616924">
          <w:rPr>
            <w:rFonts w:asciiTheme="minorHAnsi" w:hAnsiTheme="minorHAnsi"/>
            <w:bCs/>
            <w:sz w:val="18"/>
            <w:szCs w:val="18"/>
          </w:rPr>
          <w:instrText>PAGE</w:instrText>
        </w:r>
        <w:r w:rsidRPr="00616924">
          <w:rPr>
            <w:rFonts w:asciiTheme="minorHAnsi" w:hAnsiTheme="minorHAnsi"/>
            <w:bCs/>
            <w:sz w:val="18"/>
            <w:szCs w:val="18"/>
          </w:rPr>
          <w:fldChar w:fldCharType="separate"/>
        </w:r>
        <w:r>
          <w:rPr>
            <w:rFonts w:asciiTheme="minorHAnsi" w:hAnsiTheme="minorHAnsi"/>
            <w:bCs/>
            <w:noProof/>
            <w:sz w:val="18"/>
            <w:szCs w:val="18"/>
          </w:rPr>
          <w:t>2</w:t>
        </w:r>
        <w:r w:rsidRPr="00616924">
          <w:rPr>
            <w:rFonts w:asciiTheme="minorHAnsi" w:hAnsiTheme="minorHAnsi"/>
            <w:bCs/>
            <w:sz w:val="18"/>
            <w:szCs w:val="18"/>
          </w:rPr>
          <w:fldChar w:fldCharType="end"/>
        </w:r>
        <w:r>
          <w:rPr>
            <w:rFonts w:asciiTheme="minorHAnsi" w:hAnsiTheme="minorHAnsi"/>
            <w:sz w:val="18"/>
            <w:szCs w:val="18"/>
            <w:lang w:val="de-DE"/>
          </w:rPr>
          <w:t>/</w:t>
        </w:r>
        <w:r w:rsidRPr="00616924">
          <w:rPr>
            <w:rFonts w:asciiTheme="minorHAnsi" w:hAnsiTheme="minorHAnsi"/>
            <w:bCs/>
            <w:sz w:val="18"/>
            <w:szCs w:val="18"/>
          </w:rPr>
          <w:fldChar w:fldCharType="begin"/>
        </w:r>
        <w:r w:rsidRPr="00616924">
          <w:rPr>
            <w:rFonts w:asciiTheme="minorHAnsi" w:hAnsiTheme="minorHAnsi"/>
            <w:bCs/>
            <w:sz w:val="18"/>
            <w:szCs w:val="18"/>
          </w:rPr>
          <w:instrText>NUMPAGES</w:instrText>
        </w:r>
        <w:r w:rsidRPr="00616924">
          <w:rPr>
            <w:rFonts w:asciiTheme="minorHAnsi" w:hAnsiTheme="minorHAnsi"/>
            <w:bCs/>
            <w:sz w:val="18"/>
            <w:szCs w:val="18"/>
          </w:rPr>
          <w:fldChar w:fldCharType="separate"/>
        </w:r>
        <w:r>
          <w:rPr>
            <w:rFonts w:asciiTheme="minorHAnsi" w:hAnsiTheme="minorHAnsi"/>
            <w:bCs/>
            <w:noProof/>
            <w:sz w:val="18"/>
            <w:szCs w:val="18"/>
          </w:rPr>
          <w:t>2</w:t>
        </w:r>
        <w:r w:rsidRPr="00616924">
          <w:rPr>
            <w:rFonts w:asciiTheme="minorHAnsi" w:hAnsiTheme="minorHAnsi"/>
            <w:bCs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100123965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  <w:szCs w:val="18"/>
          </w:rPr>
          <w:id w:val="362864809"/>
          <w:docPartObj>
            <w:docPartGallery w:val="Page Numbers (Top of Page)"/>
            <w:docPartUnique/>
          </w:docPartObj>
        </w:sdtPr>
        <w:sdtEndPr/>
        <w:sdtContent>
          <w:p w14:paraId="2DC4A7BE" w14:textId="77777777" w:rsidR="0041339F" w:rsidRPr="00616924" w:rsidRDefault="0041339F" w:rsidP="00616924">
            <w:pPr>
              <w:pStyle w:val="Fuzeile"/>
              <w:rPr>
                <w:rFonts w:asciiTheme="minorHAnsi" w:hAnsiTheme="minorHAnsi"/>
                <w:sz w:val="18"/>
                <w:szCs w:val="18"/>
              </w:rPr>
            </w:pPr>
            <w:r w:rsidRPr="00616924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Seite </w:t>
            </w:r>
            <w:r w:rsidRPr="00616924">
              <w:rPr>
                <w:rFonts w:asciiTheme="minorHAnsi" w:hAnsiTheme="minorHAnsi"/>
                <w:bCs/>
                <w:sz w:val="18"/>
                <w:szCs w:val="18"/>
              </w:rPr>
              <w:fldChar w:fldCharType="begin"/>
            </w:r>
            <w:r w:rsidRPr="00616924">
              <w:rPr>
                <w:rFonts w:asciiTheme="minorHAnsi" w:hAnsiTheme="minorHAnsi"/>
                <w:bCs/>
                <w:sz w:val="18"/>
                <w:szCs w:val="18"/>
              </w:rPr>
              <w:instrText>PAGE</w:instrText>
            </w:r>
            <w:r w:rsidRPr="00616924">
              <w:rPr>
                <w:rFonts w:asciiTheme="minorHAnsi" w:hAnsiTheme="minorHAnsi"/>
                <w:bCs/>
                <w:sz w:val="18"/>
                <w:szCs w:val="18"/>
              </w:rPr>
              <w:fldChar w:fldCharType="separate"/>
            </w:r>
            <w:r w:rsidR="00B72DE1">
              <w:rPr>
                <w:rFonts w:asciiTheme="minorHAnsi" w:hAnsiTheme="minorHAnsi"/>
                <w:bCs/>
                <w:noProof/>
                <w:sz w:val="18"/>
                <w:szCs w:val="18"/>
              </w:rPr>
              <w:t>1</w:t>
            </w:r>
            <w:r w:rsidRPr="00616924">
              <w:rPr>
                <w:rFonts w:asciiTheme="minorHAnsi" w:hAnsiTheme="minorHAnsi"/>
                <w:bCs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  <w:lang w:val="de-DE"/>
              </w:rPr>
              <w:t>/</w:t>
            </w:r>
            <w:r w:rsidRPr="00616924">
              <w:rPr>
                <w:rFonts w:asciiTheme="minorHAnsi" w:hAnsiTheme="minorHAnsi"/>
                <w:bCs/>
                <w:sz w:val="18"/>
                <w:szCs w:val="18"/>
              </w:rPr>
              <w:fldChar w:fldCharType="begin"/>
            </w:r>
            <w:r w:rsidRPr="00616924">
              <w:rPr>
                <w:rFonts w:asciiTheme="minorHAnsi" w:hAnsiTheme="minorHAnsi"/>
                <w:bCs/>
                <w:sz w:val="18"/>
                <w:szCs w:val="18"/>
              </w:rPr>
              <w:instrText>NUMPAGES</w:instrText>
            </w:r>
            <w:r w:rsidRPr="00616924">
              <w:rPr>
                <w:rFonts w:asciiTheme="minorHAnsi" w:hAnsiTheme="minorHAnsi"/>
                <w:bCs/>
                <w:sz w:val="18"/>
                <w:szCs w:val="18"/>
              </w:rPr>
              <w:fldChar w:fldCharType="separate"/>
            </w:r>
            <w:r w:rsidR="00B72DE1">
              <w:rPr>
                <w:rFonts w:asciiTheme="minorHAnsi" w:hAnsiTheme="minorHAnsi"/>
                <w:bCs/>
                <w:noProof/>
                <w:sz w:val="18"/>
                <w:szCs w:val="18"/>
              </w:rPr>
              <w:t>1</w:t>
            </w:r>
            <w:r w:rsidRPr="00616924">
              <w:rPr>
                <w:rFonts w:asciiTheme="minorHAnsi" w:hAnsi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494E9" w14:textId="77777777" w:rsidR="00CC1444" w:rsidRDefault="00CC1444" w:rsidP="00C8439A">
      <w:pPr>
        <w:spacing w:after="0" w:line="240" w:lineRule="auto"/>
      </w:pPr>
      <w:r>
        <w:separator/>
      </w:r>
    </w:p>
  </w:footnote>
  <w:footnote w:type="continuationSeparator" w:id="0">
    <w:p w14:paraId="51E865FF" w14:textId="77777777" w:rsidR="00CC1444" w:rsidRDefault="00CC1444" w:rsidP="00C84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83F9" w14:textId="77777777" w:rsidR="0041339F" w:rsidRDefault="0041339F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040594" wp14:editId="3156D60F">
          <wp:simplePos x="0" y="0"/>
          <wp:positionH relativeFrom="leftMargin">
            <wp:posOffset>6138545</wp:posOffset>
          </wp:positionH>
          <wp:positionV relativeFrom="topMargin">
            <wp:posOffset>540385</wp:posOffset>
          </wp:positionV>
          <wp:extent cx="522000" cy="313200"/>
          <wp:effectExtent l="0" t="0" r="0" b="0"/>
          <wp:wrapNone/>
          <wp:docPr id="791716102" name="Grafik 791716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erlunkhofen_logo-folgeblatt_farb-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77" r="50942" b="65993"/>
                  <a:stretch/>
                </pic:blipFill>
                <pic:spPr bwMode="auto">
                  <a:xfrm>
                    <a:off x="0" y="0"/>
                    <a:ext cx="522000" cy="31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026B" w14:textId="77777777" w:rsidR="0041339F" w:rsidRPr="000770EA" w:rsidRDefault="0041339F" w:rsidP="000770EA">
    <w:pPr>
      <w:pStyle w:val="Absender"/>
      <w:rPr>
        <w:szCs w:val="18"/>
      </w:rPr>
    </w:pPr>
    <w:r w:rsidRPr="00616924">
      <w:rPr>
        <w:rFonts w:ascii="Times New Roman" w:hAnsi="Times New Roman" w:cs="Times New Roman"/>
        <w:noProof/>
        <w:position w:val="2"/>
        <w:sz w:val="30"/>
        <w:szCs w:val="30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6B5EC860" wp14:editId="2E39FD4B">
              <wp:simplePos x="0" y="0"/>
              <wp:positionH relativeFrom="column">
                <wp:posOffset>-464185</wp:posOffset>
              </wp:positionH>
              <wp:positionV relativeFrom="topMargin">
                <wp:posOffset>470535</wp:posOffset>
              </wp:positionV>
              <wp:extent cx="2494280" cy="1961515"/>
              <wp:effectExtent l="0" t="0" r="0" b="63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4280" cy="1961515"/>
                        <a:chOff x="0" y="0"/>
                        <a:chExt cx="2493996" cy="1962113"/>
                      </a:xfrm>
                    </wpg:grpSpPr>
                    <pic:pic xmlns:pic="http://schemas.openxmlformats.org/drawingml/2006/picture">
                      <pic:nvPicPr>
                        <pic:cNvPr id="8" name="Grafik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9397" cy="921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361666" y="1023583"/>
                          <a:ext cx="2132330" cy="938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A2C17" w14:textId="77777777" w:rsidR="0041339F" w:rsidRPr="002A26E8" w:rsidRDefault="00C12F72" w:rsidP="00616924">
                            <w:pPr>
                              <w:pStyle w:val="AbteilungAbsender"/>
                              <w:rPr>
                                <w:position w:val="2"/>
                              </w:rPr>
                            </w:pPr>
                            <w:r>
                              <w:rPr>
                                <w:position w:val="2"/>
                              </w:rPr>
                              <w:t>Elektra Unterlunkhofen</w:t>
                            </w:r>
                          </w:p>
                          <w:p w14:paraId="6DCA3E4D" w14:textId="77777777" w:rsidR="0041339F" w:rsidRPr="002A26E8" w:rsidRDefault="00B72DE1" w:rsidP="00616924">
                            <w:pPr>
                              <w:pStyle w:val="Absender"/>
                              <w:rPr>
                                <w:position w:val="2"/>
                              </w:rPr>
                            </w:pPr>
                            <w:proofErr w:type="spellStart"/>
                            <w:r>
                              <w:rPr>
                                <w:position w:val="2"/>
                              </w:rPr>
                              <w:t>Rottenschwilerstrasse</w:t>
                            </w:r>
                            <w:proofErr w:type="spellEnd"/>
                            <w:r w:rsidR="0041339F" w:rsidRPr="002A26E8">
                              <w:rPr>
                                <w:position w:val="2"/>
                              </w:rPr>
                              <w:t xml:space="preserve"> 16</w:t>
                            </w:r>
                          </w:p>
                          <w:p w14:paraId="02C508E9" w14:textId="77777777" w:rsidR="0041339F" w:rsidRPr="002A26E8" w:rsidRDefault="0041339F" w:rsidP="00616924">
                            <w:pPr>
                              <w:pStyle w:val="Absender"/>
                              <w:rPr>
                                <w:position w:val="2"/>
                              </w:rPr>
                            </w:pPr>
                            <w:r w:rsidRPr="002A26E8">
                              <w:rPr>
                                <w:position w:val="2"/>
                              </w:rPr>
                              <w:t>8918 Unterlunkhofen</w:t>
                            </w:r>
                          </w:p>
                          <w:p w14:paraId="5BF38CB6" w14:textId="77777777" w:rsidR="0041339F" w:rsidRPr="002A26E8" w:rsidRDefault="00C12F72" w:rsidP="00616924">
                            <w:pPr>
                              <w:pStyle w:val="Absender"/>
                              <w:rPr>
                                <w:position w:val="2"/>
                              </w:rPr>
                            </w:pPr>
                            <w:r>
                              <w:rPr>
                                <w:position w:val="2"/>
                              </w:rPr>
                              <w:t xml:space="preserve">Tel. 056 </w:t>
                            </w:r>
                            <w:r w:rsidR="00B72DE1">
                              <w:rPr>
                                <w:position w:val="2"/>
                              </w:rPr>
                              <w:t>649 91 70</w:t>
                            </w:r>
                          </w:p>
                          <w:p w14:paraId="296A198F" w14:textId="77777777" w:rsidR="0041339F" w:rsidRDefault="00B72DE1" w:rsidP="00616924">
                            <w:pPr>
                              <w:pStyle w:val="Absender"/>
                              <w:rPr>
                                <w:position w:val="2"/>
                              </w:rPr>
                            </w:pPr>
                            <w:r>
                              <w:rPr>
                                <w:position w:val="2"/>
                              </w:rPr>
                              <w:t>elektra@unterlunkhofen.ch</w:t>
                            </w:r>
                          </w:p>
                          <w:p w14:paraId="66633B98" w14:textId="77777777" w:rsidR="0041339F" w:rsidRPr="00570E1C" w:rsidRDefault="0041339F" w:rsidP="00616924">
                            <w:pPr>
                              <w:pStyle w:val="Absender"/>
                              <w:rPr>
                                <w:position w:val="2"/>
                              </w:rPr>
                            </w:pPr>
                            <w:r>
                              <w:rPr>
                                <w:position w:val="2"/>
                              </w:rPr>
                              <w:t>www.unterlunkhofen.ch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5EC860" id="Gruppieren 9" o:spid="_x0000_s1026" style="position:absolute;left:0;text-align:left;margin-left:-36.55pt;margin-top:37.05pt;width:196.4pt;height:154.45pt;z-index:251661312;mso-position-vertical-relative:top-margin-area;mso-width-relative:margin;mso-height-relative:margin" coordsize="24939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Z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hv8A4L6/8mhaJ/2MkH/omavuSvhv/gvr/wAmhaH/ANjJB/6Jmr5/iv8A5FGI/wAJ+h+E&#10;/wDyV+X/APXxfkz8e6KKK/m8/wBJQooooAKKKKACiiigAooooAKKKKACiiigAooooAKKKKACiiig&#10;AooooAKKKKACiiigAooooAKKKKACiiigAooooAKKKKACiiigAr7E/wCCGn/J9ln/ANga9/8AQRXx&#10;3X2J/wAENP8Ak+yz/wCwNe/+gCvc4a/5GuH/AMcfzPhvEz/kk8w/68z/ACZ+0lFFFf0of5o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Df8AwX1/&#10;5NC0P/sZIP8A0TNX3JXw3/wX1/5NC0T/ALGSD/0TNXz/ABX/AMijEf4T9D8J/wDkr8v/AOvi/Jn4&#10;90UUV/N5/pKFFFFABRRRQAUUUUAFFFFABRRRQAUUUUAFFFFABRRRQAUUUUAFFFFABRRRQAUUUUAF&#10;FFFABRRRQAUUUUAFFFFABRRRQAUUUUAFfYn/AAQ0/wCT7LP/ALA17/6AK+O6+xP+CGn/ACfZZ/8A&#10;YGvf/QRXucNf8jXD/wCOP5nw3iZ/ySeYf9eZ/kz9pKKKK/pQ/wA0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hv/AIL6/wDJoWif9jJB/wCiZq+5&#10;K+G/+C+v/JoWif8AYyQf+iZq+f4r/wCRRiP8J+h+E/8AyV+X/wDXxfkz8e6KKK/m8/0lCiiigAoo&#10;ooAKKKKACiiigAooooAKKKKACiiigAooooAKKKKACiiigAooooAKKKKACiiigAooooAKKKKACiii&#10;gAooooAKKKKACvsT/ghp/wAn2Wf/AGBr3/0EV8d19if8ENP+T7LP/sDXv/oIr3OGv+Rrh/8AHH8z&#10;4bxM/wCSTzD/AK8z/Jn7SUUUV/Sh/m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+G/+C+v/ACaFon/YyQf+iZq+5K+G/wDgvr/yaFon/YyQf+iZq+f4r/5FGI/wn6H4T/8AJX5f/wBf&#10;F+TPx7ooor+bz/SUKKKKACiiigAooooAKKKKACiiigAooooAKKKKACiiigAooooAKKKKACiiigAo&#10;oooAKKKKACiiigAooooAKKKKACiiigAooooAK+xP+CGn/J9ln/2Br3/0EV8d19if8ENP+T7LP/sD&#10;Xv8A6CK9zhr/AJGuH/xx/M+G8TP+STzD/rzP8mftJRRRX9KH+a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8" o:spid="_x0000_s1027" type="#_x0000_t75" style="position:absolute;width:19993;height:9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3616;top:10235;width:21323;height:9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<v:textbox style="mso-fit-shape-to-text:t">
                  <w:txbxContent>
                    <w:p w14:paraId="368A2C17" w14:textId="77777777" w:rsidR="0041339F" w:rsidRPr="002A26E8" w:rsidRDefault="00C12F72" w:rsidP="00616924">
                      <w:pPr>
                        <w:pStyle w:val="AbteilungAbsender"/>
                        <w:rPr>
                          <w:position w:val="2"/>
                        </w:rPr>
                      </w:pPr>
                      <w:r>
                        <w:rPr>
                          <w:position w:val="2"/>
                        </w:rPr>
                        <w:t>Elektra Unterlunkhofen</w:t>
                      </w:r>
                    </w:p>
                    <w:p w14:paraId="6DCA3E4D" w14:textId="77777777" w:rsidR="0041339F" w:rsidRPr="002A26E8" w:rsidRDefault="00B72DE1" w:rsidP="00616924">
                      <w:pPr>
                        <w:pStyle w:val="Absender"/>
                        <w:rPr>
                          <w:position w:val="2"/>
                        </w:rPr>
                      </w:pPr>
                      <w:proofErr w:type="spellStart"/>
                      <w:r>
                        <w:rPr>
                          <w:position w:val="2"/>
                        </w:rPr>
                        <w:t>Rottenschwilerstrasse</w:t>
                      </w:r>
                      <w:proofErr w:type="spellEnd"/>
                      <w:r w:rsidR="0041339F" w:rsidRPr="002A26E8">
                        <w:rPr>
                          <w:position w:val="2"/>
                        </w:rPr>
                        <w:t xml:space="preserve"> 16</w:t>
                      </w:r>
                    </w:p>
                    <w:p w14:paraId="02C508E9" w14:textId="77777777" w:rsidR="0041339F" w:rsidRPr="002A26E8" w:rsidRDefault="0041339F" w:rsidP="00616924">
                      <w:pPr>
                        <w:pStyle w:val="Absender"/>
                        <w:rPr>
                          <w:position w:val="2"/>
                        </w:rPr>
                      </w:pPr>
                      <w:r w:rsidRPr="002A26E8">
                        <w:rPr>
                          <w:position w:val="2"/>
                        </w:rPr>
                        <w:t>8918 Unterlunkhofen</w:t>
                      </w:r>
                    </w:p>
                    <w:p w14:paraId="5BF38CB6" w14:textId="77777777" w:rsidR="0041339F" w:rsidRPr="002A26E8" w:rsidRDefault="00C12F72" w:rsidP="00616924">
                      <w:pPr>
                        <w:pStyle w:val="Absender"/>
                        <w:rPr>
                          <w:position w:val="2"/>
                        </w:rPr>
                      </w:pPr>
                      <w:r>
                        <w:rPr>
                          <w:position w:val="2"/>
                        </w:rPr>
                        <w:t xml:space="preserve">Tel. 056 </w:t>
                      </w:r>
                      <w:r w:rsidR="00B72DE1">
                        <w:rPr>
                          <w:position w:val="2"/>
                        </w:rPr>
                        <w:t>649 91 70</w:t>
                      </w:r>
                    </w:p>
                    <w:p w14:paraId="296A198F" w14:textId="77777777" w:rsidR="0041339F" w:rsidRDefault="00B72DE1" w:rsidP="00616924">
                      <w:pPr>
                        <w:pStyle w:val="Absender"/>
                        <w:rPr>
                          <w:position w:val="2"/>
                        </w:rPr>
                      </w:pPr>
                      <w:r>
                        <w:rPr>
                          <w:position w:val="2"/>
                        </w:rPr>
                        <w:t>elektra@unterlunkhofen.ch</w:t>
                      </w:r>
                    </w:p>
                    <w:p w14:paraId="66633B98" w14:textId="77777777" w:rsidR="0041339F" w:rsidRPr="00570E1C" w:rsidRDefault="0041339F" w:rsidP="00616924">
                      <w:pPr>
                        <w:pStyle w:val="Absender"/>
                        <w:rPr>
                          <w:position w:val="2"/>
                        </w:rPr>
                      </w:pPr>
                      <w:r>
                        <w:rPr>
                          <w:position w:val="2"/>
                        </w:rPr>
                        <w:t>www.unterlunkhofen.ch</w:t>
                      </w:r>
                    </w:p>
                  </w:txbxContent>
                </v:textbox>
              </v:shape>
              <w10:wrap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10.5pt;height:3.7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0A6B6C73"/>
    <w:multiLevelType w:val="hybridMultilevel"/>
    <w:tmpl w:val="8702E86C"/>
    <w:lvl w:ilvl="0" w:tplc="3920F620">
      <w:start w:val="1"/>
      <w:numFmt w:val="bullet"/>
      <w:lvlText w:val="o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C8EEAE">
      <w:start w:val="1"/>
      <w:numFmt w:val="bullet"/>
      <w:lvlText w:val="o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B2A0990">
      <w:start w:val="1"/>
      <w:numFmt w:val="bullet"/>
      <w:lvlText w:val="▪"/>
      <w:lvlJc w:val="left"/>
      <w:pPr>
        <w:ind w:left="2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F63DD4">
      <w:start w:val="1"/>
      <w:numFmt w:val="bullet"/>
      <w:lvlText w:val="•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6438C0">
      <w:start w:val="1"/>
      <w:numFmt w:val="bullet"/>
      <w:lvlText w:val="o"/>
      <w:lvlJc w:val="left"/>
      <w:pPr>
        <w:ind w:left="3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8E183E">
      <w:start w:val="1"/>
      <w:numFmt w:val="bullet"/>
      <w:lvlText w:val="▪"/>
      <w:lvlJc w:val="left"/>
      <w:pPr>
        <w:ind w:left="4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C00F04">
      <w:start w:val="1"/>
      <w:numFmt w:val="bullet"/>
      <w:lvlText w:val="•"/>
      <w:lvlJc w:val="left"/>
      <w:pPr>
        <w:ind w:left="5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E1F4C">
      <w:start w:val="1"/>
      <w:numFmt w:val="bullet"/>
      <w:lvlText w:val="o"/>
      <w:lvlJc w:val="left"/>
      <w:pPr>
        <w:ind w:left="5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14841E">
      <w:start w:val="1"/>
      <w:numFmt w:val="bullet"/>
      <w:lvlText w:val="▪"/>
      <w:lvlJc w:val="left"/>
      <w:pPr>
        <w:ind w:left="6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A6145B"/>
    <w:multiLevelType w:val="hybridMultilevel"/>
    <w:tmpl w:val="4D983D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66AC7"/>
    <w:multiLevelType w:val="hybridMultilevel"/>
    <w:tmpl w:val="5320458E"/>
    <w:lvl w:ilvl="0" w:tplc="0807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32FA4E9B"/>
    <w:multiLevelType w:val="hybridMultilevel"/>
    <w:tmpl w:val="AD66D7D4"/>
    <w:lvl w:ilvl="0" w:tplc="A1F23A48">
      <w:start w:val="1"/>
      <w:numFmt w:val="bullet"/>
      <w:lvlText w:val="•"/>
      <w:lvlPicBulletId w:val="0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E0F76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F6EDA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40EEA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DE22D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6CD4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560404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E2C7B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9E1B6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0503C3"/>
    <w:multiLevelType w:val="hybridMultilevel"/>
    <w:tmpl w:val="0C624EF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2A1EE8"/>
    <w:multiLevelType w:val="hybridMultilevel"/>
    <w:tmpl w:val="C5DC1C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F5C00"/>
    <w:multiLevelType w:val="hybridMultilevel"/>
    <w:tmpl w:val="A3A6BD78"/>
    <w:lvl w:ilvl="0" w:tplc="0807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D1E41"/>
    <w:multiLevelType w:val="hybridMultilevel"/>
    <w:tmpl w:val="CA68A880"/>
    <w:lvl w:ilvl="0" w:tplc="E440E84A">
      <w:start w:val="1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2683C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52AF48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50F316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CAB90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5EE70A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85A30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40B14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24324C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D274F6"/>
    <w:multiLevelType w:val="hybridMultilevel"/>
    <w:tmpl w:val="4A004594"/>
    <w:lvl w:ilvl="0" w:tplc="E04A259A">
      <w:start w:val="3"/>
      <w:numFmt w:val="bullet"/>
      <w:lvlText w:val="-"/>
      <w:lvlJc w:val="left"/>
      <w:pPr>
        <w:ind w:left="369" w:hanging="360"/>
      </w:pPr>
      <w:rPr>
        <w:rFonts w:ascii="Calibri" w:eastAsia="Times New Roman" w:hAnsi="Calibri" w:cstheme="minorHAnsi" w:hint="default"/>
      </w:rPr>
    </w:lvl>
    <w:lvl w:ilvl="1" w:tplc="0807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 w16cid:durableId="586696225">
    <w:abstractNumId w:val="3"/>
  </w:num>
  <w:num w:numId="2" w16cid:durableId="1327054726">
    <w:abstractNumId w:val="7"/>
  </w:num>
  <w:num w:numId="3" w16cid:durableId="1570968199">
    <w:abstractNumId w:val="0"/>
  </w:num>
  <w:num w:numId="4" w16cid:durableId="449713925">
    <w:abstractNumId w:val="5"/>
  </w:num>
  <w:num w:numId="5" w16cid:durableId="1108089352">
    <w:abstractNumId w:val="8"/>
  </w:num>
  <w:num w:numId="6" w16cid:durableId="154414833">
    <w:abstractNumId w:val="6"/>
  </w:num>
  <w:num w:numId="7" w16cid:durableId="1103261395">
    <w:abstractNumId w:val="2"/>
  </w:num>
  <w:num w:numId="8" w16cid:durableId="32534663">
    <w:abstractNumId w:val="1"/>
  </w:num>
  <w:num w:numId="9" w16cid:durableId="1716813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Eng5LuCvHCB51Yo/xQ+j3pQszl9KFcJ0YOdon6bPfsUKVkizpsQVZ6Rv6YziMUUSz4GBUWvV8uWTD+FkaYls9Q==" w:salt="JfshN7Rq90wNxtmFi/ZfOg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6F"/>
    <w:rsid w:val="000109B3"/>
    <w:rsid w:val="000413EC"/>
    <w:rsid w:val="00072585"/>
    <w:rsid w:val="000770EA"/>
    <w:rsid w:val="00087815"/>
    <w:rsid w:val="000B1675"/>
    <w:rsid w:val="001A29BE"/>
    <w:rsid w:val="001B4CBD"/>
    <w:rsid w:val="002A26E8"/>
    <w:rsid w:val="002B5688"/>
    <w:rsid w:val="002C396F"/>
    <w:rsid w:val="002D00C6"/>
    <w:rsid w:val="002E56C8"/>
    <w:rsid w:val="003730AF"/>
    <w:rsid w:val="0039146A"/>
    <w:rsid w:val="004011B6"/>
    <w:rsid w:val="004025E6"/>
    <w:rsid w:val="0041339F"/>
    <w:rsid w:val="00416A98"/>
    <w:rsid w:val="0056548C"/>
    <w:rsid w:val="00580049"/>
    <w:rsid w:val="005D119C"/>
    <w:rsid w:val="005D6B42"/>
    <w:rsid w:val="00616924"/>
    <w:rsid w:val="006758DA"/>
    <w:rsid w:val="0069659A"/>
    <w:rsid w:val="006B29AA"/>
    <w:rsid w:val="006C2764"/>
    <w:rsid w:val="006C3122"/>
    <w:rsid w:val="006D4AB6"/>
    <w:rsid w:val="007334CD"/>
    <w:rsid w:val="0079647D"/>
    <w:rsid w:val="007E53C3"/>
    <w:rsid w:val="00865EEB"/>
    <w:rsid w:val="008867B4"/>
    <w:rsid w:val="00887EC2"/>
    <w:rsid w:val="008C19D0"/>
    <w:rsid w:val="008E3573"/>
    <w:rsid w:val="00930B97"/>
    <w:rsid w:val="009F4513"/>
    <w:rsid w:val="00A967AC"/>
    <w:rsid w:val="00B72DE1"/>
    <w:rsid w:val="00C12F72"/>
    <w:rsid w:val="00C61F79"/>
    <w:rsid w:val="00C8439A"/>
    <w:rsid w:val="00CA41EC"/>
    <w:rsid w:val="00CC1444"/>
    <w:rsid w:val="00DE7506"/>
    <w:rsid w:val="00E009E3"/>
    <w:rsid w:val="00EB158E"/>
    <w:rsid w:val="00F11CBA"/>
    <w:rsid w:val="00F163D6"/>
    <w:rsid w:val="00F405F8"/>
    <w:rsid w:val="00F40B4F"/>
    <w:rsid w:val="00F75BEA"/>
    <w:rsid w:val="00FC0D2A"/>
    <w:rsid w:val="00FC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B1D71"/>
  <w15:docId w15:val="{E554E139-26EF-43D0-B4B1-21C76442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" w:line="260" w:lineRule="auto"/>
      <w:ind w:firstLine="9"/>
      <w:jc w:val="both"/>
    </w:pPr>
    <w:rPr>
      <w:rFonts w:ascii="Times New Roman" w:eastAsia="Times New Roman" w:hAnsi="Times New Roman" w:cs="Times New Roman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 w:line="262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Times New Roman" w:eastAsia="Times New Roman" w:hAnsi="Times New Roman" w:cs="Times New Roman"/>
      <w:color w:val="000000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439A"/>
    <w:rPr>
      <w:rFonts w:ascii="Tahoma" w:eastAsia="Times New Roman" w:hAnsi="Tahoma" w:cs="Tahoma"/>
      <w:color w:val="000000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84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439A"/>
    <w:rPr>
      <w:rFonts w:ascii="Times New Roman" w:eastAsia="Times New Roman" w:hAnsi="Times New Roman" w:cs="Times New Roman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C84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439A"/>
    <w:rPr>
      <w:rFonts w:ascii="Times New Roman" w:eastAsia="Times New Roman" w:hAnsi="Times New Roman" w:cs="Times New Roman"/>
      <w:color w:val="000000"/>
    </w:rPr>
  </w:style>
  <w:style w:type="paragraph" w:styleId="Listenabsatz">
    <w:name w:val="List Paragraph"/>
    <w:basedOn w:val="Standard"/>
    <w:uiPriority w:val="34"/>
    <w:qFormat/>
    <w:rsid w:val="00C8439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025E6"/>
    <w:rPr>
      <w:color w:val="0563C1" w:themeColor="hyperlink"/>
      <w:u w:val="single"/>
    </w:rPr>
  </w:style>
  <w:style w:type="paragraph" w:customStyle="1" w:styleId="Absender">
    <w:name w:val="Absender"/>
    <w:basedOn w:val="Standard"/>
    <w:link w:val="AbsenderZchn"/>
    <w:qFormat/>
    <w:rsid w:val="00F75BEA"/>
    <w:pPr>
      <w:spacing w:after="0" w:line="220" w:lineRule="exact"/>
      <w:ind w:firstLine="0"/>
    </w:pPr>
    <w:rPr>
      <w:rFonts w:asciiTheme="minorHAnsi" w:hAnsiTheme="minorHAnsi" w:cstheme="minorHAnsi"/>
      <w:position w:val="6"/>
      <w:sz w:val="18"/>
    </w:rPr>
  </w:style>
  <w:style w:type="paragraph" w:customStyle="1" w:styleId="AbteilungAbsender">
    <w:name w:val="Abteilung_Absender"/>
    <w:basedOn w:val="Absender"/>
    <w:qFormat/>
    <w:rsid w:val="00F75BEA"/>
    <w:rPr>
      <w:b/>
    </w:rPr>
  </w:style>
  <w:style w:type="character" w:customStyle="1" w:styleId="AbsenderZchn">
    <w:name w:val="Absender Zchn"/>
    <w:basedOn w:val="Absatz-Standardschriftart"/>
    <w:link w:val="Absender"/>
    <w:rsid w:val="00F75BEA"/>
    <w:rPr>
      <w:rFonts w:eastAsia="Times New Roman" w:cstheme="minorHAnsi"/>
      <w:color w:val="000000"/>
      <w:position w:val="6"/>
      <w:sz w:val="18"/>
    </w:rPr>
  </w:style>
  <w:style w:type="character" w:styleId="Platzhaltertext">
    <w:name w:val="Placeholder Text"/>
    <w:basedOn w:val="Absatz-Standardschriftart"/>
    <w:uiPriority w:val="99"/>
    <w:semiHidden/>
    <w:rsid w:val="000770EA"/>
    <w:rPr>
      <w:color w:val="808080"/>
    </w:rPr>
  </w:style>
  <w:style w:type="table" w:styleId="Tabellenraster">
    <w:name w:val="Table Grid"/>
    <w:basedOn w:val="NormaleTabelle"/>
    <w:uiPriority w:val="39"/>
    <w:rsid w:val="00616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inanzverwaltung\VORLAGEN\BRIEFE\Vorlagen\Briefvorlage%20Elektr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DBEA9-81E1-43E1-BB1B-18F2898E29D3}"/>
      </w:docPartPr>
      <w:docPartBody>
        <w:p w:rsidR="001F2AC7" w:rsidRDefault="00683E11">
          <w:r w:rsidRPr="00B206B2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11"/>
    <w:rsid w:val="00072585"/>
    <w:rsid w:val="001F2AC7"/>
    <w:rsid w:val="0068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83E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F2689-FB5E-44CA-A2C0-21DF67CF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 Elektra.dotx</Template>
  <TotalTime>0</TotalTime>
  <Pages>1</Pages>
  <Words>198</Words>
  <Characters>1366</Characters>
  <Application>Microsoft Office Word</Application>
  <DocSecurity>0</DocSecurity>
  <Lines>29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HI-AG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Wirth</dc:creator>
  <cp:lastModifiedBy>Matthias Wirth</cp:lastModifiedBy>
  <cp:revision>3</cp:revision>
  <cp:lastPrinted>2021-03-17T15:18:00Z</cp:lastPrinted>
  <dcterms:created xsi:type="dcterms:W3CDTF">2026-05-04T11:08:00Z</dcterms:created>
  <dcterms:modified xsi:type="dcterms:W3CDTF">2026-06-10T08:12:00Z</dcterms:modified>
</cp:coreProperties>
</file>